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C2" w:rsidRDefault="00D713C2" w:rsidP="00415913">
      <w:pPr>
        <w:jc w:val="center"/>
      </w:pPr>
      <w:r w:rsidRPr="008D5A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306.75pt;height:718.5pt;visibility:visible">
            <v:imagedata r:id="rId4" o:title=""/>
          </v:shape>
        </w:pict>
      </w:r>
      <w:bookmarkStart w:id="0" w:name="_GoBack"/>
      <w:bookmarkEnd w:id="0"/>
    </w:p>
    <w:sectPr w:rsidR="00D713C2" w:rsidSect="004159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913"/>
    <w:rsid w:val="00014649"/>
    <w:rsid w:val="00076AAE"/>
    <w:rsid w:val="00125C92"/>
    <w:rsid w:val="00415913"/>
    <w:rsid w:val="007F3C4C"/>
    <w:rsid w:val="008D5A9F"/>
    <w:rsid w:val="00C11DCD"/>
    <w:rsid w:val="00C96C72"/>
    <w:rsid w:val="00D713C2"/>
    <w:rsid w:val="00E26BE0"/>
    <w:rsid w:val="00FC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E0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US Postal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Dwyer, Janet - Windsor, CT</dc:creator>
  <cp:keywords/>
  <dc:description/>
  <cp:lastModifiedBy>Jaime</cp:lastModifiedBy>
  <cp:revision>2</cp:revision>
  <dcterms:created xsi:type="dcterms:W3CDTF">2020-07-31T23:38:00Z</dcterms:created>
  <dcterms:modified xsi:type="dcterms:W3CDTF">2020-07-31T23:38:00Z</dcterms:modified>
</cp:coreProperties>
</file>